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89BA2" w:themeColor="accent3" w:themeShade="BF"/>
  <w:body>
    <w:tbl>
      <w:tblPr>
        <w:tblpPr w:leftFromText="141" w:rightFromText="141" w:vertAnchor="page" w:horzAnchor="margin" w:tblpY="1606"/>
        <w:tblW w:w="1103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3600"/>
        <w:gridCol w:w="720"/>
        <w:gridCol w:w="6710"/>
      </w:tblGrid>
      <w:tr w:rsidR="001B2ABD" w:rsidRPr="0059649E" w:rsidTr="00CB150C">
        <w:trPr>
          <w:trHeight w:val="5673"/>
        </w:trPr>
        <w:tc>
          <w:tcPr>
            <w:tcW w:w="3600" w:type="dxa"/>
            <w:vAlign w:val="bottom"/>
          </w:tcPr>
          <w:p w:rsidR="001B2ABD" w:rsidRPr="0059649E" w:rsidRDefault="006B0589" w:rsidP="00505305">
            <w:pPr>
              <w:tabs>
                <w:tab w:val="left" w:pos="990"/>
              </w:tabs>
              <w:jc w:val="center"/>
            </w:pPr>
            <w:r w:rsidRPr="006B0589">
              <w:rPr>
                <w:noProof/>
                <w:lang w:val="es-VE" w:eastAsia="es-VE"/>
              </w:rPr>
              <w:drawing>
                <wp:inline distT="0" distB="0" distL="0" distR="0">
                  <wp:extent cx="2832100" cy="2762250"/>
                  <wp:effectExtent l="76200" t="57150" r="44450" b="1047750"/>
                  <wp:docPr id="7" name="Imagen 2" descr="C:\Users\Admin\Pictures\167244977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167244977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8086" t="-4039" b="60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7622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1B2ABD" w:rsidRPr="0059649E" w:rsidRDefault="001B2ABD" w:rsidP="00505305">
            <w:pPr>
              <w:tabs>
                <w:tab w:val="left" w:pos="990"/>
              </w:tabs>
            </w:pPr>
          </w:p>
        </w:tc>
        <w:tc>
          <w:tcPr>
            <w:tcW w:w="6710" w:type="dxa"/>
            <w:shd w:val="clear" w:color="auto" w:fill="89DEFF" w:themeFill="accent2" w:themeFillTint="66"/>
            <w:vAlign w:val="bottom"/>
          </w:tcPr>
          <w:p w:rsidR="001B2ABD" w:rsidRPr="004051BB" w:rsidRDefault="00BC7F36" w:rsidP="00505305">
            <w:pPr>
              <w:pStyle w:val="Ttulo"/>
              <w:rPr>
                <w:szCs w:val="96"/>
              </w:rPr>
            </w:pPr>
            <w:r w:rsidRPr="004051BB">
              <w:rPr>
                <w:szCs w:val="96"/>
              </w:rPr>
              <w:t>XIRSLEY IYEWUE</w:t>
            </w:r>
            <w:r w:rsidR="00E35DA5" w:rsidRPr="004051BB">
              <w:rPr>
                <w:szCs w:val="96"/>
              </w:rPr>
              <w:t>i</w:t>
            </w:r>
            <w:r w:rsidRPr="004051BB">
              <w:rPr>
                <w:szCs w:val="96"/>
              </w:rPr>
              <w:t>TERI GARRIDO FERNANDEZ</w:t>
            </w:r>
          </w:p>
          <w:p w:rsidR="001B2ABD" w:rsidRPr="0059649E" w:rsidRDefault="00BC7F36" w:rsidP="00BC7F36">
            <w:pPr>
              <w:pStyle w:val="Subttulo"/>
            </w:pPr>
            <w:r w:rsidRPr="00175578">
              <w:rPr>
                <w:spacing w:val="0"/>
                <w:w w:val="54"/>
              </w:rPr>
              <w:t>PROFESOR UNIVERSITARI</w:t>
            </w:r>
            <w:r w:rsidRPr="00175578">
              <w:rPr>
                <w:spacing w:val="255"/>
                <w:w w:val="54"/>
              </w:rPr>
              <w:t>O</w:t>
            </w:r>
          </w:p>
        </w:tc>
      </w:tr>
      <w:tr w:rsidR="001B2ABD" w:rsidRPr="0059649E" w:rsidTr="00CB150C">
        <w:tc>
          <w:tcPr>
            <w:tcW w:w="3600" w:type="dxa"/>
            <w:shd w:val="clear" w:color="auto" w:fill="FFFFCC"/>
          </w:tcPr>
          <w:sdt>
            <w:sdtPr>
              <w:id w:val="-1711873194"/>
              <w:placeholder>
                <w:docPart w:val="7313290F3C5D438DADEB09C89302DD90"/>
              </w:placeholder>
              <w:temporary/>
              <w:showingPlcHdr/>
            </w:sdtPr>
            <w:sdtContent>
              <w:p w:rsidR="001B2ABD" w:rsidRPr="0059649E" w:rsidRDefault="00036450" w:rsidP="00505305">
                <w:pPr>
                  <w:pStyle w:val="Ttulo3"/>
                </w:pPr>
                <w:r w:rsidRPr="0059649E">
                  <w:rPr>
                    <w:lang w:bidi="es-ES"/>
                  </w:rPr>
                  <w:t>Perfil</w:t>
                </w:r>
              </w:p>
            </w:sdtContent>
          </w:sdt>
          <w:p w:rsidR="00036450" w:rsidRDefault="006B0589" w:rsidP="006B0589">
            <w:r>
              <w:t xml:space="preserve">Nombres y Apellidos: Xirsley Garrido </w:t>
            </w:r>
          </w:p>
          <w:p w:rsidR="00F005F6" w:rsidRDefault="00F005F6" w:rsidP="006B0589">
            <w:r>
              <w:t>Fecha de Nacimiento: 10/01/1985</w:t>
            </w:r>
          </w:p>
          <w:p w:rsidR="00F005F6" w:rsidRPr="0059649E" w:rsidRDefault="00F005F6" w:rsidP="006B0589">
            <w:r>
              <w:t>Edad: 38.</w:t>
            </w:r>
          </w:p>
          <w:p w:rsidR="00036450" w:rsidRPr="0059649E" w:rsidRDefault="00036450" w:rsidP="00505305"/>
          <w:sdt>
            <w:sdtPr>
              <w:id w:val="-1954003311"/>
              <w:placeholder>
                <w:docPart w:val="BCB854CE57DC424C80C1B930FBB799BD"/>
              </w:placeholder>
              <w:temporary/>
              <w:showingPlcHdr/>
            </w:sdtPr>
            <w:sdtContent>
              <w:p w:rsidR="00036450" w:rsidRPr="0059649E" w:rsidRDefault="00CB0055" w:rsidP="00505305">
                <w:pPr>
                  <w:pStyle w:val="Ttulo3"/>
                </w:pPr>
                <w:r w:rsidRPr="0059649E">
                  <w:rPr>
                    <w:lang w:bidi="es-ES"/>
                  </w:rPr>
                  <w:t>Contacto</w:t>
                </w:r>
              </w:p>
            </w:sdtContent>
          </w:sdt>
          <w:sdt>
            <w:sdtPr>
              <w:id w:val="1111563247"/>
              <w:placeholder>
                <w:docPart w:val="56C24CFFF9FF4443AE648A57AD679F9B"/>
              </w:placeholder>
              <w:temporary/>
              <w:showingPlcHdr/>
            </w:sdtPr>
            <w:sdtContent>
              <w:p w:rsidR="004D3011" w:rsidRPr="0059649E" w:rsidRDefault="004D3011" w:rsidP="00505305">
                <w:r w:rsidRPr="0059649E">
                  <w:rPr>
                    <w:lang w:bidi="es-ES"/>
                  </w:rPr>
                  <w:t>TELÉFONO:</w:t>
                </w:r>
              </w:p>
            </w:sdtContent>
          </w:sdt>
          <w:p w:rsidR="004D3011" w:rsidRPr="0059649E" w:rsidRDefault="00CA101B" w:rsidP="00505305">
            <w:r>
              <w:t>04161432940</w:t>
            </w:r>
          </w:p>
          <w:p w:rsidR="004D3011" w:rsidRPr="0059649E" w:rsidRDefault="004D3011" w:rsidP="00505305"/>
          <w:sdt>
            <w:sdtPr>
              <w:id w:val="67859272"/>
              <w:placeholder>
                <w:docPart w:val="9C4E8FEFF3E94009A733D5056B87756E"/>
              </w:placeholder>
              <w:temporary/>
              <w:showingPlcHdr/>
            </w:sdtPr>
            <w:sdtContent>
              <w:p w:rsidR="004D3011" w:rsidRPr="0059649E" w:rsidRDefault="004D3011" w:rsidP="00505305">
                <w:r w:rsidRPr="0059649E">
                  <w:rPr>
                    <w:lang w:bidi="es-ES"/>
                  </w:rPr>
                  <w:t>SITIO WEB:</w:t>
                </w:r>
              </w:p>
            </w:sdtContent>
          </w:sdt>
          <w:sdt>
            <w:sdtPr>
              <w:id w:val="-720132143"/>
              <w:placeholder>
                <w:docPart w:val="CB3B2502F85C40A7B70870453526DE68"/>
              </w:placeholder>
              <w:temporary/>
              <w:showingPlcHdr/>
            </w:sdtPr>
            <w:sdtContent>
              <w:p w:rsidR="004D3011" w:rsidRPr="0059649E" w:rsidRDefault="00E4381A" w:rsidP="00505305">
                <w:r w:rsidRPr="0059649E">
                  <w:rPr>
                    <w:lang w:bidi="es-ES"/>
                  </w:rPr>
                  <w:t>El sitio web va aquí</w:t>
                </w:r>
              </w:p>
            </w:sdtContent>
          </w:sdt>
          <w:p w:rsidR="004D3011" w:rsidRPr="0059649E" w:rsidRDefault="004D3011" w:rsidP="00505305"/>
          <w:p w:rsidR="00036450" w:rsidRPr="00CA101B" w:rsidRDefault="00CA101B" w:rsidP="00505305">
            <w:pPr>
              <w:rPr>
                <w:rStyle w:val="Hipervnculo"/>
                <w:color w:val="auto"/>
                <w:u w:val="none"/>
              </w:rPr>
            </w:pPr>
            <w:r>
              <w:t>Xirsley.28@gmail.com</w:t>
            </w:r>
          </w:p>
          <w:p w:rsidR="004142CD" w:rsidRPr="0059649E" w:rsidRDefault="004142CD" w:rsidP="00505305"/>
          <w:sdt>
            <w:sdtPr>
              <w:id w:val="-1444214663"/>
              <w:placeholder>
                <w:docPart w:val="2CBA8FC6E37340D4A8709710BB6E19B1"/>
              </w:placeholder>
              <w:temporary/>
              <w:showingPlcHdr/>
            </w:sdtPr>
            <w:sdtContent>
              <w:p w:rsidR="004D3011" w:rsidRPr="0059649E" w:rsidRDefault="00CB0055" w:rsidP="00505305">
                <w:pPr>
                  <w:pStyle w:val="Ttulo3"/>
                </w:pPr>
                <w:r w:rsidRPr="0059649E">
                  <w:rPr>
                    <w:lang w:bidi="es-ES"/>
                  </w:rPr>
                  <w:t>Aficiones</w:t>
                </w:r>
              </w:p>
            </w:sdtContent>
          </w:sdt>
          <w:p w:rsidR="004D3011" w:rsidRPr="0059649E" w:rsidRDefault="00CA101B" w:rsidP="00505305">
            <w:r>
              <w:t xml:space="preserve">Leer </w:t>
            </w:r>
          </w:p>
          <w:p w:rsidR="004D3011" w:rsidRPr="0059649E" w:rsidRDefault="00CA101B" w:rsidP="00505305">
            <w:r>
              <w:t>deporte</w:t>
            </w:r>
          </w:p>
          <w:p w:rsidR="004D3011" w:rsidRPr="0059649E" w:rsidRDefault="00CA101B" w:rsidP="00505305">
            <w:r>
              <w:t>música</w:t>
            </w:r>
          </w:p>
          <w:p w:rsidR="004D3011" w:rsidRPr="0059649E" w:rsidRDefault="00CA101B" w:rsidP="00CA101B">
            <w:r>
              <w:t>animales</w:t>
            </w:r>
          </w:p>
        </w:tc>
        <w:tc>
          <w:tcPr>
            <w:tcW w:w="720" w:type="dxa"/>
          </w:tcPr>
          <w:p w:rsidR="001B2ABD" w:rsidRPr="0059649E" w:rsidRDefault="001B2ABD" w:rsidP="00505305">
            <w:pPr>
              <w:tabs>
                <w:tab w:val="left" w:pos="990"/>
              </w:tabs>
            </w:pPr>
          </w:p>
        </w:tc>
        <w:tc>
          <w:tcPr>
            <w:tcW w:w="6710" w:type="dxa"/>
            <w:shd w:val="clear" w:color="auto" w:fill="89DEFF" w:themeFill="accent2" w:themeFillTint="66"/>
          </w:tcPr>
          <w:p w:rsidR="00036450" w:rsidRPr="0059649E" w:rsidRDefault="006634AA" w:rsidP="006634AA">
            <w:pPr>
              <w:pStyle w:val="Ttulo2"/>
            </w:pPr>
            <w:r>
              <w:t>ACADEMIA MILITAR DE VENEZUELA</w:t>
            </w:r>
          </w:p>
          <w:p w:rsidR="00036450" w:rsidRPr="0059649E" w:rsidRDefault="006634AA" w:rsidP="00505305">
            <w:pPr>
              <w:pStyle w:val="Fecha"/>
            </w:pPr>
            <w:r>
              <w:t>2002</w:t>
            </w:r>
            <w:r>
              <w:rPr>
                <w:lang w:bidi="es-ES"/>
              </w:rPr>
              <w:t xml:space="preserve"> -2007</w:t>
            </w:r>
          </w:p>
          <w:p w:rsidR="00CC0C6D" w:rsidRPr="0059649E" w:rsidRDefault="006634AA" w:rsidP="00505305">
            <w:r>
              <w:t>EN DICHA INSTITUCION ALCANCE ME DESTAQUE EN EL DESARROLLO DEL PENSAMIENTO, DESTREZAS MILITARES, OCUPANDO LOS PRIMEROS PUESTOS DE MI PROMOCION</w:t>
            </w:r>
            <w:r w:rsidR="00256477">
              <w:t xml:space="preserve"> (orden de </w:t>
            </w:r>
            <w:r w:rsidR="00E35DA5">
              <w:t>mérito</w:t>
            </w:r>
            <w:r w:rsidR="00256477">
              <w:t xml:space="preserve"> 62 de 229</w:t>
            </w:r>
            <w:r w:rsidR="009E20E2">
              <w:t xml:space="preserve"> cadetes)</w:t>
            </w:r>
            <w:r>
              <w:t>.</w:t>
            </w:r>
          </w:p>
          <w:p w:rsidR="00036450" w:rsidRPr="0059649E" w:rsidRDefault="00036450" w:rsidP="00505305"/>
          <w:p w:rsidR="00036450" w:rsidRPr="0059649E" w:rsidRDefault="006634AA" w:rsidP="00505305">
            <w:pPr>
              <w:pStyle w:val="Ttulo4"/>
            </w:pPr>
            <w:r>
              <w:t>UNIVERSIDAD CENTRAL DE VENEZUELA</w:t>
            </w:r>
          </w:p>
          <w:p w:rsidR="00036450" w:rsidRPr="0059649E" w:rsidRDefault="006634AA" w:rsidP="00505305">
            <w:pPr>
              <w:pStyle w:val="Fecha"/>
            </w:pPr>
            <w:r>
              <w:t>20</w:t>
            </w:r>
            <w:r w:rsidR="00256477">
              <w:t>08</w:t>
            </w:r>
            <w:r w:rsidR="00036450" w:rsidRPr="0059649E">
              <w:rPr>
                <w:lang w:bidi="es-ES"/>
              </w:rPr>
              <w:t xml:space="preserve"> - </w:t>
            </w:r>
            <w:r w:rsidR="00256477">
              <w:t>2015</w:t>
            </w:r>
          </w:p>
          <w:p w:rsidR="001424E5" w:rsidRPr="0059649E" w:rsidRDefault="006634AA" w:rsidP="00505305">
            <w:r>
              <w:t>OBTENIENDO EL PUESTO N° 3 DE MI PROMOCIÓN</w:t>
            </w:r>
            <w:r w:rsidR="006B0589">
              <w:t xml:space="preserve">. </w:t>
            </w:r>
          </w:p>
          <w:p w:rsidR="004142CD" w:rsidRPr="0059649E" w:rsidRDefault="004142CD" w:rsidP="00505305"/>
          <w:sdt>
            <w:sdtPr>
              <w:id w:val="1001553383"/>
              <w:placeholder>
                <w:docPart w:val="91AFE86A68684A569BFE190DD64D00E1"/>
              </w:placeholder>
              <w:temporary/>
              <w:showingPlcHdr/>
            </w:sdtPr>
            <w:sdtContent>
              <w:bookmarkStart w:id="0" w:name="_GoBack" w:displacedByCustomXml="prev"/>
              <w:p w:rsidR="00036450" w:rsidRPr="0059649E" w:rsidRDefault="00036450" w:rsidP="00505305">
                <w:pPr>
                  <w:pStyle w:val="Ttulo2"/>
                </w:pPr>
                <w:r w:rsidRPr="0059649E">
                  <w:rPr>
                    <w:lang w:bidi="es-ES"/>
                  </w:rPr>
                  <w:t>EXPERIENCIA LABORAL</w:t>
                </w:r>
              </w:p>
            </w:sdtContent>
            <w:bookmarkEnd w:id="0" w:displacedByCustomXml="next"/>
          </w:sdt>
          <w:p w:rsidR="00036450" w:rsidRPr="0059649E" w:rsidRDefault="006634AA" w:rsidP="00505305">
            <w:pPr>
              <w:pStyle w:val="Ttulo4"/>
              <w:rPr>
                <w:bCs/>
              </w:rPr>
            </w:pPr>
            <w:r>
              <w:t>LICEO BOLIVARIANO PUERTO AYACUCHO</w:t>
            </w:r>
            <w:r w:rsidR="00CA101B">
              <w:t>SUBDIRECTOR ACADEMICO</w:t>
            </w:r>
          </w:p>
          <w:p w:rsidR="00036450" w:rsidRPr="0059649E" w:rsidRDefault="00CA101B" w:rsidP="00505305">
            <w:pPr>
              <w:pStyle w:val="Fecha"/>
            </w:pPr>
            <w:r>
              <w:t>2008</w:t>
            </w:r>
            <w:r w:rsidR="004142CD" w:rsidRPr="0059649E">
              <w:rPr>
                <w:lang w:bidi="es-ES"/>
              </w:rPr>
              <w:t xml:space="preserve"> - </w:t>
            </w:r>
            <w:r w:rsidR="00CB150C">
              <w:t>2024</w:t>
            </w:r>
          </w:p>
          <w:p w:rsidR="00036450" w:rsidRPr="0059649E" w:rsidRDefault="00CA101B" w:rsidP="00505305">
            <w:r>
              <w:t xml:space="preserve">INICIE COMO PROFESOR ESPECIALISTA EN CIENCIAS NATURALES, QUIMICA; OCUPE CARGOS DE COORDINADOR ADMINISTRATIVO Y LUEGO PEDAGOGICO. </w:t>
            </w:r>
          </w:p>
          <w:p w:rsidR="004D3011" w:rsidRPr="0059649E" w:rsidRDefault="00CB150C" w:rsidP="00505305">
            <w:r>
              <w:t>ACTUALMENTE SUBDIRECTORA ACADÉMICA</w:t>
            </w:r>
          </w:p>
          <w:p w:rsidR="004D3011" w:rsidRPr="0059649E" w:rsidRDefault="00CA101B" w:rsidP="00505305">
            <w:pPr>
              <w:pStyle w:val="Ttulo4"/>
              <w:rPr>
                <w:bCs/>
              </w:rPr>
            </w:pPr>
            <w:r>
              <w:t>UNIVERSIDAD CENTRAL DE VENEZUELADOCENTE CONTRATADO</w:t>
            </w:r>
          </w:p>
          <w:p w:rsidR="004D3011" w:rsidRPr="0059649E" w:rsidRDefault="00CA101B" w:rsidP="00505305">
            <w:pPr>
              <w:pStyle w:val="Fecha"/>
            </w:pPr>
            <w:r>
              <w:t>2016</w:t>
            </w:r>
            <w:r w:rsidR="004142CD" w:rsidRPr="0059649E">
              <w:rPr>
                <w:lang w:bidi="es-ES"/>
              </w:rPr>
              <w:t xml:space="preserve"> - </w:t>
            </w:r>
            <w:r w:rsidR="00CB150C">
              <w:t>2024</w:t>
            </w:r>
          </w:p>
          <w:p w:rsidR="004D3011" w:rsidRPr="0059649E" w:rsidRDefault="00CA101B" w:rsidP="00CB150C">
            <w:r>
              <w:t xml:space="preserve">INICIE COMO PREPARADORA, LUEGO DEL CONCURSO, ME HE DESEMPEÑADO COMO PROFESOR EN LAS AREAS DE PSICOPEDAGOGIA II Y III. </w:t>
            </w:r>
          </w:p>
          <w:p w:rsidR="00036450" w:rsidRPr="004051BB" w:rsidRDefault="00022EC5" w:rsidP="00505305">
            <w:pPr>
              <w:pStyle w:val="Ttulo2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69594239"/>
                <w:placeholder>
                  <w:docPart w:val="8CEBF44D88BB4659B8CF3E3C99D5B927"/>
                </w:placeholder>
                <w:temporary/>
                <w:showingPlcHdr/>
              </w:sdtPr>
              <w:sdtContent>
                <w:r w:rsidR="00180329" w:rsidRPr="004051BB">
                  <w:rPr>
                    <w:rStyle w:val="Ttulo2Car"/>
                    <w:b/>
                    <w:sz w:val="20"/>
                    <w:szCs w:val="20"/>
                    <w:lang w:bidi="es-ES"/>
                  </w:rPr>
                  <w:t>APTITUDES</w:t>
                </w:r>
              </w:sdtContent>
            </w:sdt>
            <w:r w:rsidR="004051BB" w:rsidRPr="004051BB">
              <w:rPr>
                <w:sz w:val="20"/>
                <w:szCs w:val="20"/>
              </w:rPr>
              <w:t>: creativa, comprom</w:t>
            </w:r>
            <w:r w:rsidR="004051BB">
              <w:rPr>
                <w:sz w:val="20"/>
                <w:szCs w:val="20"/>
              </w:rPr>
              <w:t>etida, responsable.</w:t>
            </w:r>
          </w:p>
          <w:p w:rsidR="00036450" w:rsidRPr="0059649E" w:rsidRDefault="00112054" w:rsidP="00505305">
            <w:pPr>
              <w:rPr>
                <w:color w:val="FFFFFF" w:themeColor="background1"/>
              </w:rPr>
            </w:pPr>
            <w:r w:rsidRPr="0059649E">
              <w:rPr>
                <w:noProof/>
                <w:color w:val="000000" w:themeColor="text1"/>
                <w:lang w:val="es-VE" w:eastAsia="es-VE"/>
              </w:rPr>
              <w:drawing>
                <wp:inline distT="0" distB="0" distL="0" distR="0">
                  <wp:extent cx="3756660" cy="1257300"/>
                  <wp:effectExtent l="0" t="0" r="0" b="0"/>
                  <wp:docPr id="12" name="Gráfico 12" descr="gráfico de aptitudes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E35DA5" w:rsidRDefault="00E35DA5" w:rsidP="000C45FF">
      <w:pPr>
        <w:tabs>
          <w:tab w:val="left" w:pos="990"/>
        </w:tabs>
      </w:pPr>
    </w:p>
    <w:p w:rsidR="0043117B" w:rsidRPr="0059649E" w:rsidRDefault="00E35DA5" w:rsidP="00E35DA5">
      <w:r>
        <w:br w:type="page"/>
      </w:r>
      <w:r w:rsidR="00CB150C" w:rsidRPr="00CB150C">
        <w:lastRenderedPageBreak/>
        <w:drawing>
          <wp:inline distT="0" distB="0" distL="0" distR="0">
            <wp:extent cx="6828790" cy="9658037"/>
            <wp:effectExtent l="19050" t="0" r="0" b="0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6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17B" w:rsidRPr="0059649E" w:rsidSect="0059649E">
      <w:headerReference w:type="default" r:id="rId12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578" w:rsidRDefault="00175578" w:rsidP="000C45FF">
      <w:r>
        <w:separator/>
      </w:r>
    </w:p>
  </w:endnote>
  <w:endnote w:type="continuationSeparator" w:id="1">
    <w:p w:rsidR="00175578" w:rsidRDefault="00175578" w:rsidP="000C4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578" w:rsidRDefault="00175578" w:rsidP="000C45FF">
      <w:r>
        <w:separator/>
      </w:r>
    </w:p>
  </w:footnote>
  <w:footnote w:type="continuationSeparator" w:id="1">
    <w:p w:rsidR="00175578" w:rsidRDefault="00175578" w:rsidP="000C45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5FF" w:rsidRPr="0059649E" w:rsidRDefault="000C45FF">
    <w:pPr>
      <w:pStyle w:val="Encabezado"/>
    </w:pPr>
    <w:r w:rsidRPr="0059649E">
      <w:rPr>
        <w:noProof/>
        <w:lang w:val="es-VE" w:eastAsia="es-V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displayBackgroundShape/>
  <w:attachedTemplate r:id="rId1"/>
  <w:stylePaneFormatFilter w:val="5004"/>
  <w:stylePaneSortMethod w:val="0000"/>
  <w:defaultTabStop w:val="720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2018"/>
    <w:rsid w:val="00011C3A"/>
    <w:rsid w:val="00022EC5"/>
    <w:rsid w:val="00036450"/>
    <w:rsid w:val="00075675"/>
    <w:rsid w:val="00094499"/>
    <w:rsid w:val="000C45FF"/>
    <w:rsid w:val="000E3FD1"/>
    <w:rsid w:val="00112054"/>
    <w:rsid w:val="001424E5"/>
    <w:rsid w:val="001525E1"/>
    <w:rsid w:val="00175578"/>
    <w:rsid w:val="00180329"/>
    <w:rsid w:val="0019001F"/>
    <w:rsid w:val="001A74A5"/>
    <w:rsid w:val="001B2ABD"/>
    <w:rsid w:val="001E0391"/>
    <w:rsid w:val="001E1759"/>
    <w:rsid w:val="001F1ECC"/>
    <w:rsid w:val="002400EB"/>
    <w:rsid w:val="002559EC"/>
    <w:rsid w:val="00256477"/>
    <w:rsid w:val="00256CF7"/>
    <w:rsid w:val="00281FD5"/>
    <w:rsid w:val="002D3CA3"/>
    <w:rsid w:val="0030481B"/>
    <w:rsid w:val="003156FC"/>
    <w:rsid w:val="003254B5"/>
    <w:rsid w:val="0037121F"/>
    <w:rsid w:val="003A6B7D"/>
    <w:rsid w:val="003B06CA"/>
    <w:rsid w:val="004051BB"/>
    <w:rsid w:val="004071FC"/>
    <w:rsid w:val="004142CD"/>
    <w:rsid w:val="00445947"/>
    <w:rsid w:val="004561E8"/>
    <w:rsid w:val="004610A3"/>
    <w:rsid w:val="004813B3"/>
    <w:rsid w:val="00496591"/>
    <w:rsid w:val="004B5801"/>
    <w:rsid w:val="004C63E4"/>
    <w:rsid w:val="004D3011"/>
    <w:rsid w:val="00505305"/>
    <w:rsid w:val="005262AC"/>
    <w:rsid w:val="0059649E"/>
    <w:rsid w:val="005E39D5"/>
    <w:rsid w:val="00600670"/>
    <w:rsid w:val="0062123A"/>
    <w:rsid w:val="00646E75"/>
    <w:rsid w:val="006634AA"/>
    <w:rsid w:val="006771D0"/>
    <w:rsid w:val="006B0589"/>
    <w:rsid w:val="006C2EA5"/>
    <w:rsid w:val="00715FCB"/>
    <w:rsid w:val="00743101"/>
    <w:rsid w:val="007775E1"/>
    <w:rsid w:val="007867A0"/>
    <w:rsid w:val="007927F5"/>
    <w:rsid w:val="00802CA0"/>
    <w:rsid w:val="009260CD"/>
    <w:rsid w:val="00952C25"/>
    <w:rsid w:val="00985F61"/>
    <w:rsid w:val="009A09AC"/>
    <w:rsid w:val="009E20E2"/>
    <w:rsid w:val="00A2118D"/>
    <w:rsid w:val="00A82018"/>
    <w:rsid w:val="00AA1116"/>
    <w:rsid w:val="00AD76E2"/>
    <w:rsid w:val="00B20152"/>
    <w:rsid w:val="00B359E4"/>
    <w:rsid w:val="00B57D98"/>
    <w:rsid w:val="00B62839"/>
    <w:rsid w:val="00B70850"/>
    <w:rsid w:val="00BC7F36"/>
    <w:rsid w:val="00C066B6"/>
    <w:rsid w:val="00C37BA1"/>
    <w:rsid w:val="00C4674C"/>
    <w:rsid w:val="00C506CF"/>
    <w:rsid w:val="00C72BED"/>
    <w:rsid w:val="00C9578B"/>
    <w:rsid w:val="00CA101B"/>
    <w:rsid w:val="00CB0055"/>
    <w:rsid w:val="00CB150C"/>
    <w:rsid w:val="00CC0C6D"/>
    <w:rsid w:val="00D04BFE"/>
    <w:rsid w:val="00D2522B"/>
    <w:rsid w:val="00D422DE"/>
    <w:rsid w:val="00D5459D"/>
    <w:rsid w:val="00D60885"/>
    <w:rsid w:val="00DA1F4D"/>
    <w:rsid w:val="00DD172A"/>
    <w:rsid w:val="00E25A26"/>
    <w:rsid w:val="00E35DA5"/>
    <w:rsid w:val="00E4381A"/>
    <w:rsid w:val="00E55D74"/>
    <w:rsid w:val="00EE4C8D"/>
    <w:rsid w:val="00F005F6"/>
    <w:rsid w:val="00F60274"/>
    <w:rsid w:val="00F77FB9"/>
    <w:rsid w:val="00F84A76"/>
    <w:rsid w:val="00F94526"/>
    <w:rsid w:val="00FB0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11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0B5294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0F6FC6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0B5294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0B5294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07366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07366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0B5294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0075A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0B5294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6FC6" w:themeColor="accent1"/>
        <w:bottom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BD0D9" w:themeColor="accent3"/>
        <w:bottom w:val="single" w:sz="8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0CF9B" w:themeColor="accent4"/>
        <w:bottom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CCA62" w:themeColor="accent5"/>
        <w:bottom w:val="single" w:sz="8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C249" w:themeColor="accent6"/>
        <w:bottom w:val="single" w:sz="8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0F6FC6" w:themeColor="accent1"/>
        <w:left w:val="single" w:sz="2" w:space="10" w:color="0F6FC6" w:themeColor="accent1"/>
        <w:bottom w:val="single" w:sz="2" w:space="10" w:color="0F6FC6" w:themeColor="accent1"/>
        <w:right w:val="single" w:sz="2" w:space="10" w:color="0F6FC6" w:themeColor="accent1"/>
      </w:pBdr>
      <w:ind w:left="1152" w:right="1152"/>
    </w:pPr>
    <w:rPr>
      <w:i/>
      <w:iCs/>
      <w:color w:val="0F6FC6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0B5294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073662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073662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customStyle="1" w:styleId="Tablanormal11">
    <w:name w:val="Tabla normal 11"/>
    <w:basedOn w:val="Tablanormal"/>
    <w:uiPriority w:val="41"/>
    <w:rsid w:val="00EE4C8D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EE4C8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0F6FC6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0F6FC6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0F6FC6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8" w:space="0" w:color="0F6FC6" w:themeColor="accent1"/>
        <w:bottom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089BA2" w:themeColor="accent3" w:themeShade="BF"/>
    </w:rPr>
    <w:tblPr>
      <w:tblStyleRowBandSize w:val="1"/>
      <w:tblStyleColBandSize w:val="1"/>
      <w:tblInd w:w="0" w:type="dxa"/>
      <w:tblBorders>
        <w:top w:val="single" w:sz="8" w:space="0" w:color="0BD0D9" w:themeColor="accent3"/>
        <w:bottom w:val="single" w:sz="8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0C9A73" w:themeColor="accent4" w:themeShade="BF"/>
    </w:rPr>
    <w:tblPr>
      <w:tblStyleRowBandSize w:val="1"/>
      <w:tblStyleColBandSize w:val="1"/>
      <w:tblInd w:w="0" w:type="dxa"/>
      <w:tblBorders>
        <w:top w:val="single" w:sz="8" w:space="0" w:color="10CF9B" w:themeColor="accent4"/>
        <w:bottom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4A738" w:themeColor="accent5" w:themeShade="BF"/>
    </w:rPr>
    <w:tblPr>
      <w:tblStyleRowBandSize w:val="1"/>
      <w:tblStyleColBandSize w:val="1"/>
      <w:tblInd w:w="0" w:type="dxa"/>
      <w:tblBorders>
        <w:top w:val="single" w:sz="8" w:space="0" w:color="7CCA62" w:themeColor="accent5"/>
        <w:bottom w:val="single" w:sz="8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D9532" w:themeColor="accent6" w:themeShade="BF"/>
    </w:rPr>
    <w:tblPr>
      <w:tblStyleRowBandSize w:val="1"/>
      <w:tblStyleColBandSize w:val="1"/>
      <w:tblInd w:w="0" w:type="dxa"/>
      <w:tblBorders>
        <w:top w:val="single" w:sz="8" w:space="0" w:color="A5C249" w:themeColor="accent6"/>
        <w:bottom w:val="single" w:sz="8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Ind w:w="0" w:type="dxa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EE4C8D"/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4" w:space="0" w:color="0F6FC6" w:themeColor="accent1"/>
        <w:bottom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EE4C8D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4" w:space="0" w:color="009DD9" w:themeColor="accent2"/>
        <w:bottom w:val="single" w:sz="4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EE4C8D"/>
    <w:rPr>
      <w:color w:val="089BA2" w:themeColor="accent3" w:themeShade="BF"/>
    </w:rPr>
    <w:tblPr>
      <w:tblStyleRowBandSize w:val="1"/>
      <w:tblStyleColBandSize w:val="1"/>
      <w:tblInd w:w="0" w:type="dxa"/>
      <w:tblBorders>
        <w:top w:val="single" w:sz="4" w:space="0" w:color="0BD0D9" w:themeColor="accent3"/>
        <w:bottom w:val="single" w:sz="4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EE4C8D"/>
    <w:rPr>
      <w:color w:val="0C9A73" w:themeColor="accent4" w:themeShade="BF"/>
    </w:rPr>
    <w:tblPr>
      <w:tblStyleRowBandSize w:val="1"/>
      <w:tblStyleColBandSize w:val="1"/>
      <w:tblInd w:w="0" w:type="dxa"/>
      <w:tblBorders>
        <w:top w:val="single" w:sz="4" w:space="0" w:color="10CF9B" w:themeColor="accent4"/>
        <w:bottom w:val="single" w:sz="4" w:space="0" w:color="10CF9B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EE4C8D"/>
    <w:rPr>
      <w:color w:val="54A738" w:themeColor="accent5" w:themeShade="BF"/>
    </w:rPr>
    <w:tblPr>
      <w:tblStyleRowBandSize w:val="1"/>
      <w:tblStyleColBandSize w:val="1"/>
      <w:tblInd w:w="0" w:type="dxa"/>
      <w:tblBorders>
        <w:top w:val="single" w:sz="4" w:space="0" w:color="7CCA62" w:themeColor="accent5"/>
        <w:bottom w:val="single" w:sz="4" w:space="0" w:color="7CCA6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EE4C8D"/>
    <w:rPr>
      <w:color w:val="7D9532" w:themeColor="accent6" w:themeShade="BF"/>
    </w:rPr>
    <w:tblPr>
      <w:tblStyleRowBandSize w:val="1"/>
      <w:tblStyleColBandSize w:val="1"/>
      <w:tblInd w:w="0" w:type="dxa"/>
      <w:tblBorders>
        <w:top w:val="single" w:sz="4" w:space="0" w:color="A5C249" w:themeColor="accent6"/>
        <w:bottom w:val="single" w:sz="4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EE4C8D"/>
    <w:rPr>
      <w:color w:val="0B5294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EE4C8D"/>
    <w:rPr>
      <w:color w:val="0075A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EE4C8D"/>
    <w:rPr>
      <w:color w:val="089BA2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EE4C8D"/>
    <w:rPr>
      <w:color w:val="0C9A73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EE4C8D"/>
    <w:rPr>
      <w:color w:val="54A7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EE4C8D"/>
    <w:rPr>
      <w:color w:val="7D9532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EE4C8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EE4C8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EE4C8D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EE4C8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1clara1">
    <w:name w:val="Tabla de cuadrícula 1 clara1"/>
    <w:basedOn w:val="Tablanormal"/>
    <w:uiPriority w:val="46"/>
    <w:rsid w:val="00EE4C8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EE4C8D"/>
    <w:tblPr>
      <w:tblStyleRowBandSize w:val="1"/>
      <w:tblStyleColBandSize w:val="1"/>
      <w:tblInd w:w="0" w:type="dxa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EE4C8D"/>
    <w:tblPr>
      <w:tblStyleRowBandSize w:val="1"/>
      <w:tblStyleColBandSize w:val="1"/>
      <w:tblInd w:w="0" w:type="dxa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EE4C8D"/>
    <w:tblPr>
      <w:tblStyleRowBandSize w:val="1"/>
      <w:tblStyleColBandSize w:val="1"/>
      <w:tblInd w:w="0" w:type="dxa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EE4C8D"/>
    <w:tblPr>
      <w:tblStyleRowBandSize w:val="1"/>
      <w:tblStyleColBandSize w:val="1"/>
      <w:tblInd w:w="0" w:type="dxa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EE4C8D"/>
    <w:tblPr>
      <w:tblStyleRowBandSize w:val="1"/>
      <w:tblStyleColBandSize w:val="1"/>
      <w:tblInd w:w="0" w:type="dxa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EE4C8D"/>
    <w:tblPr>
      <w:tblStyleRowBandSize w:val="1"/>
      <w:tblStyleColBandSize w:val="1"/>
      <w:tblInd w:w="0" w:type="dxa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ladecuadrcula2-nfasis41">
    <w:name w:val="Tabla de cuadrícula 2 - Énfasis 4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EE4C8D"/>
    <w:tblPr>
      <w:tblStyleRowBandSize w:val="1"/>
      <w:tblStyleColBandSize w:val="1"/>
      <w:tblInd w:w="0" w:type="dxa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anormal"/>
    <w:uiPriority w:val="48"/>
    <w:rsid w:val="00EE4C8D"/>
    <w:tblPr>
      <w:tblStyleRowBandSize w:val="1"/>
      <w:tblStyleColBandSize w:val="1"/>
      <w:tblInd w:w="0" w:type="dxa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EE4C8D"/>
    <w:tblPr>
      <w:tblStyleRowBandSize w:val="1"/>
      <w:tblStyleColBandSize w:val="1"/>
      <w:tblInd w:w="0" w:type="dxa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ladecuadrcula5oscura1">
    <w:name w:val="Tabla de cuadrícula 5 oscura1"/>
    <w:basedOn w:val="Tablanormal"/>
    <w:uiPriority w:val="50"/>
    <w:rsid w:val="00EE4C8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EE4C8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Tabladecuadrcula5oscura-nfasis21">
    <w:name w:val="Tabla de cuadrícula 5 oscura - Énfasis 21"/>
    <w:basedOn w:val="Tablanormal"/>
    <w:uiPriority w:val="50"/>
    <w:rsid w:val="00EE4C8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EE4C8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EE4C8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EE4C8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customStyle="1" w:styleId="Tabladecuadrcula5oscura-nfasis61">
    <w:name w:val="Tabla de cuadrícula 5 oscura - Énfasis 61"/>
    <w:basedOn w:val="Tablanormal"/>
    <w:uiPriority w:val="50"/>
    <w:rsid w:val="00EE4C8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EE4C8D"/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anormal"/>
    <w:uiPriority w:val="51"/>
    <w:rsid w:val="00EE4C8D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anormal"/>
    <w:uiPriority w:val="51"/>
    <w:rsid w:val="00EE4C8D"/>
    <w:rPr>
      <w:color w:val="089BA2" w:themeColor="accent3" w:themeShade="BF"/>
    </w:rPr>
    <w:tblPr>
      <w:tblStyleRowBandSize w:val="1"/>
      <w:tblStyleColBandSize w:val="1"/>
      <w:tblInd w:w="0" w:type="dxa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anormal"/>
    <w:uiPriority w:val="51"/>
    <w:rsid w:val="00EE4C8D"/>
    <w:rPr>
      <w:color w:val="0C9A73" w:themeColor="accent4" w:themeShade="BF"/>
    </w:rPr>
    <w:tblPr>
      <w:tblStyleRowBandSize w:val="1"/>
      <w:tblStyleColBandSize w:val="1"/>
      <w:tblInd w:w="0" w:type="dxa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EE4C8D"/>
    <w:rPr>
      <w:color w:val="54A738" w:themeColor="accent5" w:themeShade="BF"/>
    </w:rPr>
    <w:tblPr>
      <w:tblStyleRowBandSize w:val="1"/>
      <w:tblStyleColBandSize w:val="1"/>
      <w:tblInd w:w="0" w:type="dxa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EE4C8D"/>
    <w:rPr>
      <w:color w:val="7D9532" w:themeColor="accent6" w:themeShade="BF"/>
    </w:rPr>
    <w:tblPr>
      <w:tblStyleRowBandSize w:val="1"/>
      <w:tblStyleColBandSize w:val="1"/>
      <w:tblInd w:w="0" w:type="dxa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ladecuadrcula7concolores1">
    <w:name w:val="Tabla de cuadrícula 7 con colores1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uiPriority w:val="52"/>
    <w:rsid w:val="00EE4C8D"/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anormal"/>
    <w:uiPriority w:val="52"/>
    <w:rsid w:val="00EE4C8D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anormal"/>
    <w:uiPriority w:val="52"/>
    <w:rsid w:val="00EE4C8D"/>
    <w:rPr>
      <w:color w:val="089BA2" w:themeColor="accent3" w:themeShade="BF"/>
    </w:rPr>
    <w:tblPr>
      <w:tblStyleRowBandSize w:val="1"/>
      <w:tblStyleColBandSize w:val="1"/>
      <w:tblInd w:w="0" w:type="dxa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EE4C8D"/>
    <w:rPr>
      <w:color w:val="0C9A73" w:themeColor="accent4" w:themeShade="BF"/>
    </w:rPr>
    <w:tblPr>
      <w:tblStyleRowBandSize w:val="1"/>
      <w:tblStyleColBandSize w:val="1"/>
      <w:tblInd w:w="0" w:type="dxa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anormal"/>
    <w:uiPriority w:val="52"/>
    <w:rsid w:val="00EE4C8D"/>
    <w:rPr>
      <w:color w:val="54A738" w:themeColor="accent5" w:themeShade="BF"/>
    </w:rPr>
    <w:tblPr>
      <w:tblStyleRowBandSize w:val="1"/>
      <w:tblStyleColBandSize w:val="1"/>
      <w:tblInd w:w="0" w:type="dxa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anormal"/>
    <w:uiPriority w:val="52"/>
    <w:rsid w:val="00EE4C8D"/>
    <w:rPr>
      <w:color w:val="7D9532" w:themeColor="accent6" w:themeShade="BF"/>
    </w:rPr>
    <w:tblPr>
      <w:tblStyleRowBandSize w:val="1"/>
      <w:tblStyleColBandSize w:val="1"/>
      <w:tblInd w:w="0" w:type="dxa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85DFD0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17406D" w:themeColor="text2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%20Robert\AppData\Local\Microsoft\Office\16.0\DTS\es-ES%7b7C911D78-C403-471F-80B3-55E25B9E5B45%7d\%7b9B2DFD29-C4EE-46CE-BE2C-05B13C18D0D4%7dtf00546271_win32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VE"/>
  <c:chart>
    <c:autoTitleDeleted val="1"/>
    <c:plotArea>
      <c:layout>
        <c:manualLayout>
          <c:layoutTarget val="inner"/>
          <c:xMode val="edge"/>
          <c:yMode val="edge"/>
          <c:x val="0.16925087710892131"/>
          <c:y val="0"/>
          <c:w val="0.80138048159801523"/>
          <c:h val="0.97755511811023588"/>
        </c:manualLayout>
      </c:layout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VE"/>
              </a:p>
            </c:txPr>
            <c:dLblPos val="ctr"/>
            <c:showVal val="1"/>
            <c:separator>, </c:separator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Aptitud 5</c:v>
                </c:pt>
                <c:pt idx="1">
                  <c:v>Aptitud 4</c:v>
                </c:pt>
                <c:pt idx="2">
                  <c:v>Aptitud 3</c:v>
                </c:pt>
                <c:pt idx="3">
                  <c:v>Aptitud 2</c:v>
                </c:pt>
                <c:pt idx="4">
                  <c:v>Aptitud 1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0.75000000000000056</c:v>
                </c:pt>
                <c:pt idx="4">
                  <c:v>0.35000000000000026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gapWidth val="78"/>
        <c:overlap val="60"/>
        <c:axId val="156702976"/>
        <c:axId val="157967104"/>
      </c:barChart>
      <c:catAx>
        <c:axId val="1567029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VE"/>
          </a:p>
        </c:txPr>
        <c:crossAx val="157967104"/>
        <c:crosses val="autoZero"/>
        <c:auto val="1"/>
        <c:lblAlgn val="ctr"/>
        <c:lblOffset val="100"/>
      </c:catAx>
      <c:valAx>
        <c:axId val="157967104"/>
        <c:scaling>
          <c:orientation val="minMax"/>
          <c:max val="1"/>
        </c:scaling>
        <c:delete val="1"/>
        <c:axPos val="b"/>
        <c:numFmt formatCode="0.00%" sourceLinked="0"/>
        <c:majorTickMark val="none"/>
        <c:tickLblPos val="nextTo"/>
        <c:crossAx val="156702976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VE"/>
    </a:p>
  </c:tx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313290F3C5D438DADEB09C89302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30B72-F989-49D4-B08F-5625363369A1}"/>
      </w:docPartPr>
      <w:docPartBody>
        <w:p w:rsidR="00165DDB" w:rsidRDefault="008F309D">
          <w:pPr>
            <w:pStyle w:val="7313290F3C5D438DADEB09C89302DD90"/>
          </w:pPr>
          <w:r w:rsidRPr="0059649E">
            <w:rPr>
              <w:lang w:bidi="es-ES"/>
            </w:rPr>
            <w:t>Perfil</w:t>
          </w:r>
        </w:p>
      </w:docPartBody>
    </w:docPart>
    <w:docPart>
      <w:docPartPr>
        <w:name w:val="BCB854CE57DC424C80C1B930FBB79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D6CDF-638F-4622-AA70-DDC94B8E3703}"/>
      </w:docPartPr>
      <w:docPartBody>
        <w:p w:rsidR="00165DDB" w:rsidRDefault="008F309D">
          <w:pPr>
            <w:pStyle w:val="BCB854CE57DC424C80C1B930FBB799BD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56C24CFFF9FF4443AE648A57AD679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41C5E-51ED-4295-872E-CC3F18A6AD20}"/>
      </w:docPartPr>
      <w:docPartBody>
        <w:p w:rsidR="00165DDB" w:rsidRDefault="008F309D">
          <w:pPr>
            <w:pStyle w:val="56C24CFFF9FF4443AE648A57AD679F9B"/>
          </w:pPr>
          <w:r w:rsidRPr="0059649E">
            <w:rPr>
              <w:lang w:bidi="es-ES"/>
            </w:rPr>
            <w:t>TELÉFONO:</w:t>
          </w:r>
        </w:p>
      </w:docPartBody>
    </w:docPart>
    <w:docPart>
      <w:docPartPr>
        <w:name w:val="9C4E8FEFF3E94009A733D5056B877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37E81-3CBD-4DFC-8989-4EB2506E8748}"/>
      </w:docPartPr>
      <w:docPartBody>
        <w:p w:rsidR="00165DDB" w:rsidRDefault="008F309D">
          <w:pPr>
            <w:pStyle w:val="9C4E8FEFF3E94009A733D5056B87756E"/>
          </w:pPr>
          <w:r w:rsidRPr="0059649E">
            <w:rPr>
              <w:lang w:bidi="es-ES"/>
            </w:rPr>
            <w:t>SITIO WEB:</w:t>
          </w:r>
        </w:p>
      </w:docPartBody>
    </w:docPart>
    <w:docPart>
      <w:docPartPr>
        <w:name w:val="CB3B2502F85C40A7B70870453526D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42481-C9F3-4AF0-9BE7-425D22D0E3FB}"/>
      </w:docPartPr>
      <w:docPartBody>
        <w:p w:rsidR="00165DDB" w:rsidRDefault="008F309D">
          <w:pPr>
            <w:pStyle w:val="CB3B2502F85C40A7B70870453526DE68"/>
          </w:pPr>
          <w:r w:rsidRPr="0059649E">
            <w:rPr>
              <w:lang w:bidi="es-ES"/>
            </w:rPr>
            <w:t>El sitio web va aquí</w:t>
          </w:r>
        </w:p>
      </w:docPartBody>
    </w:docPart>
    <w:docPart>
      <w:docPartPr>
        <w:name w:val="2CBA8FC6E37340D4A8709710BB6E1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350E5-F975-4D68-92E6-6A8ADA51D01C}"/>
      </w:docPartPr>
      <w:docPartBody>
        <w:p w:rsidR="00165DDB" w:rsidRDefault="008F309D">
          <w:pPr>
            <w:pStyle w:val="2CBA8FC6E37340D4A8709710BB6E19B1"/>
          </w:pPr>
          <w:r w:rsidRPr="0059649E">
            <w:rPr>
              <w:lang w:bidi="es-ES"/>
            </w:rPr>
            <w:t>Aficiones</w:t>
          </w:r>
        </w:p>
      </w:docPartBody>
    </w:docPart>
    <w:docPart>
      <w:docPartPr>
        <w:name w:val="91AFE86A68684A569BFE190DD64D0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31976-3462-4802-BFD1-4F55D80C81E8}"/>
      </w:docPartPr>
      <w:docPartBody>
        <w:p w:rsidR="00165DDB" w:rsidRDefault="008F309D">
          <w:pPr>
            <w:pStyle w:val="91AFE86A68684A569BFE190DD64D00E1"/>
          </w:pPr>
          <w:r w:rsidRPr="0059649E">
            <w:rPr>
              <w:lang w:bidi="es-ES"/>
            </w:rPr>
            <w:t>EXPERIENCIA LABORAL</w:t>
          </w:r>
        </w:p>
      </w:docPartBody>
    </w:docPart>
    <w:docPart>
      <w:docPartPr>
        <w:name w:val="8CEBF44D88BB4659B8CF3E3C99D5B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585D2-FDB8-4AC8-9D24-C709E53BF191}"/>
      </w:docPartPr>
      <w:docPartBody>
        <w:p w:rsidR="00165DDB" w:rsidRDefault="008F309D">
          <w:pPr>
            <w:pStyle w:val="8CEBF44D88BB4659B8CF3E3C99D5B927"/>
          </w:pPr>
          <w:r w:rsidRPr="0059649E">
            <w:rPr>
              <w:rStyle w:val="Ttulo2Car"/>
              <w:lang w:bidi="es-ES"/>
            </w:rPr>
            <w:t>APTITUDES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F309D"/>
    <w:rsid w:val="00032F57"/>
    <w:rsid w:val="00165DDB"/>
    <w:rsid w:val="008E63A5"/>
    <w:rsid w:val="008F309D"/>
    <w:rsid w:val="00BD1F7B"/>
    <w:rsid w:val="00C069BB"/>
    <w:rsid w:val="00D73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F57"/>
  </w:style>
  <w:style w:type="paragraph" w:styleId="Ttulo2">
    <w:name w:val="heading 2"/>
    <w:basedOn w:val="Normal"/>
    <w:next w:val="Normal"/>
    <w:link w:val="Ttulo2Car"/>
    <w:uiPriority w:val="9"/>
    <w:qFormat/>
    <w:rsid w:val="00BD1F7B"/>
    <w:pPr>
      <w:keepNext/>
      <w:keepLines/>
      <w:pBdr>
        <w:bottom w:val="single" w:sz="8" w:space="1" w:color="4F81BD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D8E3AAD46B247D59CD2AF90764AB820">
    <w:name w:val="8D8E3AAD46B247D59CD2AF90764AB820"/>
    <w:rsid w:val="00032F57"/>
  </w:style>
  <w:style w:type="paragraph" w:customStyle="1" w:styleId="E79B663147E042B0957EFB84FB2119BC">
    <w:name w:val="E79B663147E042B0957EFB84FB2119BC"/>
    <w:rsid w:val="00032F57"/>
  </w:style>
  <w:style w:type="paragraph" w:customStyle="1" w:styleId="7313290F3C5D438DADEB09C89302DD90">
    <w:name w:val="7313290F3C5D438DADEB09C89302DD90"/>
    <w:rsid w:val="00032F57"/>
  </w:style>
  <w:style w:type="paragraph" w:customStyle="1" w:styleId="550D72F93AEC4987A9F5C59BE4CDF559">
    <w:name w:val="550D72F93AEC4987A9F5C59BE4CDF559"/>
    <w:rsid w:val="00032F57"/>
  </w:style>
  <w:style w:type="paragraph" w:customStyle="1" w:styleId="BCB854CE57DC424C80C1B930FBB799BD">
    <w:name w:val="BCB854CE57DC424C80C1B930FBB799BD"/>
    <w:rsid w:val="00032F57"/>
  </w:style>
  <w:style w:type="paragraph" w:customStyle="1" w:styleId="56C24CFFF9FF4443AE648A57AD679F9B">
    <w:name w:val="56C24CFFF9FF4443AE648A57AD679F9B"/>
    <w:rsid w:val="00032F57"/>
  </w:style>
  <w:style w:type="paragraph" w:customStyle="1" w:styleId="F96D907E2EDD4195AECCF043CC69689B">
    <w:name w:val="F96D907E2EDD4195AECCF043CC69689B"/>
    <w:rsid w:val="00032F57"/>
  </w:style>
  <w:style w:type="paragraph" w:customStyle="1" w:styleId="9C4E8FEFF3E94009A733D5056B87756E">
    <w:name w:val="9C4E8FEFF3E94009A733D5056B87756E"/>
    <w:rsid w:val="00032F57"/>
  </w:style>
  <w:style w:type="paragraph" w:customStyle="1" w:styleId="CB3B2502F85C40A7B70870453526DE68">
    <w:name w:val="CB3B2502F85C40A7B70870453526DE68"/>
    <w:rsid w:val="00032F57"/>
  </w:style>
  <w:style w:type="paragraph" w:customStyle="1" w:styleId="FD80281DB2E84D9FB98FCEA05887502A">
    <w:name w:val="FD80281DB2E84D9FB98FCEA05887502A"/>
    <w:rsid w:val="00032F57"/>
  </w:style>
  <w:style w:type="character" w:styleId="Hipervnculo">
    <w:name w:val="Hyperlink"/>
    <w:basedOn w:val="Fuentedeprrafopredeter"/>
    <w:uiPriority w:val="99"/>
    <w:unhideWhenUsed/>
    <w:rsid w:val="00032F57"/>
    <w:rPr>
      <w:rFonts w:ascii="Century Gothic" w:hAnsi="Century Gothic"/>
      <w:color w:val="943634" w:themeColor="accent2" w:themeShade="BF"/>
      <w:u w:val="single"/>
    </w:rPr>
  </w:style>
  <w:style w:type="paragraph" w:customStyle="1" w:styleId="303AF396541048A9B8761CD310A36615">
    <w:name w:val="303AF396541048A9B8761CD310A36615"/>
    <w:rsid w:val="00032F57"/>
  </w:style>
  <w:style w:type="paragraph" w:customStyle="1" w:styleId="2CBA8FC6E37340D4A8709710BB6E19B1">
    <w:name w:val="2CBA8FC6E37340D4A8709710BB6E19B1"/>
    <w:rsid w:val="00032F57"/>
  </w:style>
  <w:style w:type="paragraph" w:customStyle="1" w:styleId="CB82162220B04FE5B569B00B4164C467">
    <w:name w:val="CB82162220B04FE5B569B00B4164C467"/>
    <w:rsid w:val="00032F57"/>
  </w:style>
  <w:style w:type="paragraph" w:customStyle="1" w:styleId="FF7B6C3AC30042C9B21E667C871B7BEB">
    <w:name w:val="FF7B6C3AC30042C9B21E667C871B7BEB"/>
    <w:rsid w:val="00032F57"/>
  </w:style>
  <w:style w:type="paragraph" w:customStyle="1" w:styleId="7399086C3A3C48C6BD206C55879AFF01">
    <w:name w:val="7399086C3A3C48C6BD206C55879AFF01"/>
    <w:rsid w:val="00032F57"/>
  </w:style>
  <w:style w:type="paragraph" w:customStyle="1" w:styleId="AEF24D9410C14E7797D9A46C003095E0">
    <w:name w:val="AEF24D9410C14E7797D9A46C003095E0"/>
    <w:rsid w:val="00032F57"/>
  </w:style>
  <w:style w:type="paragraph" w:customStyle="1" w:styleId="5B4E81D9BF384E75878B1A9216AB0EA8">
    <w:name w:val="5B4E81D9BF384E75878B1A9216AB0EA8"/>
    <w:rsid w:val="00032F57"/>
  </w:style>
  <w:style w:type="paragraph" w:customStyle="1" w:styleId="95B88F5289544E6183C260A27080250F">
    <w:name w:val="95B88F5289544E6183C260A27080250F"/>
    <w:rsid w:val="00032F57"/>
  </w:style>
  <w:style w:type="paragraph" w:customStyle="1" w:styleId="4FA2C7BFA1414D6DBD05070E597D06A7">
    <w:name w:val="4FA2C7BFA1414D6DBD05070E597D06A7"/>
    <w:rsid w:val="00032F57"/>
  </w:style>
  <w:style w:type="paragraph" w:customStyle="1" w:styleId="35AD36F166694AA5B6376F99DB3815A5">
    <w:name w:val="35AD36F166694AA5B6376F99DB3815A5"/>
    <w:rsid w:val="00032F57"/>
  </w:style>
  <w:style w:type="paragraph" w:customStyle="1" w:styleId="4BC0C281E34243309ED81D6B30D9080E">
    <w:name w:val="4BC0C281E34243309ED81D6B30D9080E"/>
    <w:rsid w:val="00032F57"/>
  </w:style>
  <w:style w:type="paragraph" w:customStyle="1" w:styleId="53A3BE482EA04988B5021BDCD36123BD">
    <w:name w:val="53A3BE482EA04988B5021BDCD36123BD"/>
    <w:rsid w:val="00032F57"/>
  </w:style>
  <w:style w:type="paragraph" w:customStyle="1" w:styleId="9E329E6F63AC4666ABF9F0AB8BA57F55">
    <w:name w:val="9E329E6F63AC4666ABF9F0AB8BA57F55"/>
    <w:rsid w:val="00032F57"/>
  </w:style>
  <w:style w:type="paragraph" w:customStyle="1" w:styleId="A2C0B094C8E645AF8C3DD7A52654ADF5">
    <w:name w:val="A2C0B094C8E645AF8C3DD7A52654ADF5"/>
    <w:rsid w:val="00032F57"/>
  </w:style>
  <w:style w:type="paragraph" w:customStyle="1" w:styleId="75F5CB3D02A649A197B1CFE843995E57">
    <w:name w:val="75F5CB3D02A649A197B1CFE843995E57"/>
    <w:rsid w:val="00032F57"/>
  </w:style>
  <w:style w:type="paragraph" w:customStyle="1" w:styleId="91AFE86A68684A569BFE190DD64D00E1">
    <w:name w:val="91AFE86A68684A569BFE190DD64D00E1"/>
    <w:rsid w:val="00032F57"/>
  </w:style>
  <w:style w:type="paragraph" w:customStyle="1" w:styleId="BC75CBF7D4ED40EBBD7970F51D754597">
    <w:name w:val="BC75CBF7D4ED40EBBD7970F51D754597"/>
    <w:rsid w:val="00032F57"/>
  </w:style>
  <w:style w:type="paragraph" w:customStyle="1" w:styleId="D7896593471C48A08A7700B0FD767340">
    <w:name w:val="D7896593471C48A08A7700B0FD767340"/>
    <w:rsid w:val="00032F57"/>
  </w:style>
  <w:style w:type="paragraph" w:customStyle="1" w:styleId="DDCFC16F434345DDB1599ABC9F515C43">
    <w:name w:val="DDCFC16F434345DDB1599ABC9F515C43"/>
    <w:rsid w:val="00032F57"/>
  </w:style>
  <w:style w:type="paragraph" w:customStyle="1" w:styleId="1862046820004D45A1408B4A5BADCD01">
    <w:name w:val="1862046820004D45A1408B4A5BADCD01"/>
    <w:rsid w:val="00032F57"/>
  </w:style>
  <w:style w:type="paragraph" w:customStyle="1" w:styleId="81C23B0B471E4AA6878B11C44B83D83B">
    <w:name w:val="81C23B0B471E4AA6878B11C44B83D83B"/>
    <w:rsid w:val="00032F57"/>
  </w:style>
  <w:style w:type="paragraph" w:customStyle="1" w:styleId="846DC158D7374A459FBAED4B3556076B">
    <w:name w:val="846DC158D7374A459FBAED4B3556076B"/>
    <w:rsid w:val="00032F57"/>
  </w:style>
  <w:style w:type="paragraph" w:customStyle="1" w:styleId="86B6E9E0D119410AB817247D082EB91F">
    <w:name w:val="86B6E9E0D119410AB817247D082EB91F"/>
    <w:rsid w:val="00032F57"/>
  </w:style>
  <w:style w:type="paragraph" w:customStyle="1" w:styleId="D204F523D5D945FF87BC090C25B05A31">
    <w:name w:val="D204F523D5D945FF87BC090C25B05A31"/>
    <w:rsid w:val="00032F57"/>
  </w:style>
  <w:style w:type="paragraph" w:customStyle="1" w:styleId="D7A4BFFD8584425B8AB441728087AB54">
    <w:name w:val="D7A4BFFD8584425B8AB441728087AB54"/>
    <w:rsid w:val="00032F57"/>
  </w:style>
  <w:style w:type="paragraph" w:customStyle="1" w:styleId="CD27283BB56A47728C397E7A21B5D2A8">
    <w:name w:val="CD27283BB56A47728C397E7A21B5D2A8"/>
    <w:rsid w:val="00032F57"/>
  </w:style>
  <w:style w:type="paragraph" w:customStyle="1" w:styleId="B509EC7AA94F4DC990D8E4F849A17252">
    <w:name w:val="B509EC7AA94F4DC990D8E4F849A17252"/>
    <w:rsid w:val="00032F57"/>
  </w:style>
  <w:style w:type="paragraph" w:customStyle="1" w:styleId="1B95E7A521F34220BD28F290D2F9FDE7">
    <w:name w:val="1B95E7A521F34220BD28F290D2F9FDE7"/>
    <w:rsid w:val="00032F57"/>
  </w:style>
  <w:style w:type="paragraph" w:customStyle="1" w:styleId="2A29C531789A447DB4A86DB65446EC9A">
    <w:name w:val="2A29C531789A447DB4A86DB65446EC9A"/>
    <w:rsid w:val="00032F57"/>
  </w:style>
  <w:style w:type="paragraph" w:customStyle="1" w:styleId="D31186C4BAE741B29EBEA16507C64D9D">
    <w:name w:val="D31186C4BAE741B29EBEA16507C64D9D"/>
    <w:rsid w:val="00032F57"/>
  </w:style>
  <w:style w:type="paragraph" w:customStyle="1" w:styleId="52A6DCAE5DF7439CBAAD2F8D78F1F263">
    <w:name w:val="52A6DCAE5DF7439CBAAD2F8D78F1F263"/>
    <w:rsid w:val="00032F57"/>
  </w:style>
  <w:style w:type="character" w:customStyle="1" w:styleId="Ttulo2Car">
    <w:name w:val="Título 2 Car"/>
    <w:basedOn w:val="Fuentedeprrafopredeter"/>
    <w:link w:val="Ttulo2"/>
    <w:uiPriority w:val="9"/>
    <w:rsid w:val="00BD1F7B"/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paragraph" w:customStyle="1" w:styleId="8CEBF44D88BB4659B8CF3E3C99D5B927">
    <w:name w:val="8CEBF44D88BB4659B8CF3E3C99D5B927"/>
    <w:rsid w:val="00032F57"/>
  </w:style>
  <w:style w:type="paragraph" w:customStyle="1" w:styleId="D8270843540F4541B1C32C48139B96EE">
    <w:name w:val="D8270843540F4541B1C32C48139B96EE"/>
    <w:rsid w:val="00BD1F7B"/>
    <w:rPr>
      <w:lang w:val="en-US"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{9B2DFD29-C4EE-46CE-BE2C-05B13C18D0D4}tf00546271_win32</Template>
  <TotalTime>0</TotalTime>
  <Pages>2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2024-06-23T19:18:00Z</dcterms:created>
  <dcterms:modified xsi:type="dcterms:W3CDTF">2024-06-23T19:18:00Z</dcterms:modified>
</cp:coreProperties>
</file>